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</w:t>
      </w:r>
      <w:r w:rsidRPr="00AE5A0E">
        <w:rPr>
          <w:rFonts w:ascii="Times New Roman" w:hAnsi="Times New Roman" w:cs="Times New Roman"/>
          <w:sz w:val="20"/>
          <w:szCs w:val="20"/>
        </w:rPr>
        <w:t>Slika 1</w:t>
      </w:r>
    </w:p>
    <w:p w:rsidR="00063332" w:rsidRDefault="000633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326.25pt;visibility:visible">
            <v:imagedata r:id="rId4" o:title=""/>
          </v:shape>
        </w:pict>
      </w:r>
    </w:p>
    <w:p w:rsidR="00063332" w:rsidRDefault="00063332">
      <w:r>
        <w:t xml:space="preserve">             </w:t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br w:type="page"/>
        <w:t xml:space="preserve">                                                                                                                                                              </w:t>
      </w:r>
      <w:r w:rsidRPr="00AE5A0E">
        <w:rPr>
          <w:rFonts w:ascii="Times New Roman" w:hAnsi="Times New Roman" w:cs="Times New Roman"/>
          <w:sz w:val="20"/>
          <w:szCs w:val="20"/>
        </w:rPr>
        <w:t>Slika 2</w:t>
      </w:r>
    </w:p>
    <w:p w:rsidR="00063332" w:rsidRDefault="00063332">
      <w:r>
        <w:rPr>
          <w:noProof/>
        </w:rPr>
        <w:pict>
          <v:shape id="Picture 2" o:spid="_x0000_i1026" type="#_x0000_t75" style="width:468pt;height:400.5pt;visibility:visible">
            <v:imagedata r:id="rId5" o:title=""/>
          </v:shape>
        </w:pict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br w:type="page"/>
        <w:t xml:space="preserve">                                                                                                                                                       </w:t>
      </w:r>
      <w:r w:rsidRPr="00AE5A0E">
        <w:rPr>
          <w:rFonts w:ascii="Times New Roman" w:hAnsi="Times New Roman" w:cs="Times New Roman"/>
          <w:sz w:val="20"/>
          <w:szCs w:val="20"/>
        </w:rPr>
        <w:t>Slika 3</w:t>
      </w:r>
    </w:p>
    <w:p w:rsidR="00063332" w:rsidRDefault="00063332">
      <w:r>
        <w:rPr>
          <w:noProof/>
        </w:rPr>
        <w:pict>
          <v:shape id="Picture 3" o:spid="_x0000_i1027" type="#_x0000_t75" style="width:468pt;height:369.75pt;visibility:visible">
            <v:imagedata r:id="rId6" o:title=""/>
          </v:shape>
        </w:pict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  <w:r w:rsidRPr="00AE5A0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Slika 4</w:t>
      </w:r>
    </w:p>
    <w:p w:rsidR="00063332" w:rsidRDefault="00063332">
      <w:r>
        <w:rPr>
          <w:noProof/>
        </w:rPr>
        <w:pict>
          <v:shape id="Picture 4" o:spid="_x0000_i1028" type="#_x0000_t75" style="width:468pt;height:324pt;visibility:visible">
            <v:imagedata r:id="rId7" o:title=""/>
          </v:shape>
        </w:pict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br w:type="page"/>
        <w:t xml:space="preserve">                                                                                                                                                               </w:t>
      </w:r>
      <w:r w:rsidRPr="00AE5A0E">
        <w:rPr>
          <w:rFonts w:ascii="Times New Roman" w:hAnsi="Times New Roman" w:cs="Times New Roman"/>
          <w:sz w:val="20"/>
          <w:szCs w:val="20"/>
        </w:rPr>
        <w:t>Slika 5</w:t>
      </w:r>
    </w:p>
    <w:p w:rsidR="00063332" w:rsidRDefault="00063332">
      <w:r>
        <w:rPr>
          <w:noProof/>
        </w:rPr>
        <w:pict>
          <v:shape id="Picture 5" o:spid="_x0000_i1029" type="#_x0000_t75" style="width:468pt;height:273.75pt;visibility:visible">
            <v:imagedata r:id="rId8" o:title=""/>
          </v:shape>
        </w:pict>
      </w:r>
    </w:p>
    <w:p w:rsidR="00063332" w:rsidRDefault="00063332"/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  <w:r w:rsidRPr="00AE5A0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Slika 6</w:t>
      </w:r>
    </w:p>
    <w:p w:rsidR="00063332" w:rsidRDefault="00063332">
      <w:pPr>
        <w:rPr>
          <w:noProof/>
        </w:rPr>
      </w:pPr>
      <w:r>
        <w:rPr>
          <w:noProof/>
        </w:rPr>
        <w:pict>
          <v:shape id="Picture 7" o:spid="_x0000_i1030" type="#_x0000_t75" style="width:468pt;height:255pt;visibility:visible">
            <v:imagedata r:id="rId9" o:title=""/>
          </v:shape>
        </w:pict>
      </w:r>
    </w:p>
    <w:p w:rsidR="00063332" w:rsidRDefault="00063332">
      <w:pPr>
        <w:rPr>
          <w:noProof/>
        </w:rPr>
      </w:pPr>
    </w:p>
    <w:p w:rsidR="00063332" w:rsidRDefault="00063332"/>
    <w:p w:rsidR="00063332" w:rsidRDefault="00063332"/>
    <w:p w:rsidR="00063332" w:rsidRPr="008606CC" w:rsidRDefault="00063332">
      <w:pPr>
        <w:rPr>
          <w:sz w:val="20"/>
          <w:szCs w:val="20"/>
        </w:rPr>
      </w:pPr>
      <w:r>
        <w:br w:type="page"/>
        <w:t xml:space="preserve">                                                                                                                                             </w:t>
      </w:r>
      <w:r w:rsidRPr="008606CC">
        <w:rPr>
          <w:sz w:val="20"/>
          <w:szCs w:val="20"/>
        </w:rPr>
        <w:t>Slika 7</w:t>
      </w:r>
    </w:p>
    <w:p w:rsidR="00063332" w:rsidRPr="008606CC" w:rsidRDefault="00063332">
      <w:pPr>
        <w:rPr>
          <w:sz w:val="20"/>
          <w:szCs w:val="20"/>
        </w:rPr>
      </w:pPr>
      <w:r w:rsidRPr="008606CC">
        <w:rPr>
          <w:sz w:val="20"/>
          <w:szCs w:val="20"/>
        </w:rPr>
        <w:t xml:space="preserve">                                                                                                    </w:t>
      </w:r>
      <w:r w:rsidRPr="008606CC">
        <w:rPr>
          <w:sz w:val="20"/>
          <w:szCs w:val="20"/>
        </w:rPr>
        <w:pict>
          <v:shape id="_x0000_i1031" type="#_x0000_t75" style="width:467.25pt;height:255pt">
            <v:imagedata r:id="rId10" o:title=""/>
          </v:shape>
        </w:pict>
      </w:r>
      <w:r>
        <w:rPr>
          <w:sz w:val="20"/>
          <w:szCs w:val="20"/>
        </w:rPr>
        <w:t xml:space="preserve">                  </w:t>
      </w:r>
      <w:r w:rsidRPr="008606CC">
        <w:rPr>
          <w:sz w:val="20"/>
          <w:szCs w:val="20"/>
        </w:rPr>
        <w:br w:type="page"/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Slika 8</w:t>
      </w:r>
    </w:p>
    <w:p w:rsidR="00063332" w:rsidRDefault="00063332"/>
    <w:p w:rsidR="00063332" w:rsidRDefault="00063332">
      <w:r w:rsidRPr="000B1FEA">
        <w:rPr>
          <w:noProof/>
          <w:sz w:val="28"/>
          <w:szCs w:val="28"/>
        </w:rPr>
        <w:pict>
          <v:shape id="Chart 1" o:spid="_x0000_i1032" type="#_x0000_t75" style="width:441pt;height:314.25pt;visibility:visible">
            <v:imagedata r:id="rId11" o:title=""/>
            <o:lock v:ext="edit" aspectratio="f"/>
          </v:shape>
        </w:pict>
      </w:r>
      <w:r>
        <w:br w:type="page"/>
      </w:r>
    </w:p>
    <w:p w:rsidR="00063332" w:rsidRPr="00AE5A0E" w:rsidRDefault="00063332">
      <w:pPr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Slika 9</w:t>
      </w:r>
    </w:p>
    <w:p w:rsidR="00063332" w:rsidRDefault="00063332"/>
    <w:p w:rsidR="00063332" w:rsidRDefault="00063332">
      <w:r w:rsidRPr="000B1FEA">
        <w:rPr>
          <w:noProof/>
          <w:sz w:val="28"/>
          <w:szCs w:val="28"/>
        </w:rPr>
        <w:pict>
          <v:shape id="_x0000_i1033" type="#_x0000_t75" style="width:420pt;height:310.5pt;visibility:visible">
            <v:imagedata r:id="rId12" o:title=""/>
            <o:lock v:ext="edit" aspectratio="f"/>
          </v:shape>
        </w:pict>
      </w:r>
      <w:r>
        <w:br w:type="page"/>
        <w:t xml:space="preserve">                                                                                                                                                 </w:t>
      </w:r>
      <w:r w:rsidRPr="00AE5A0E">
        <w:rPr>
          <w:rFonts w:ascii="Times New Roman" w:hAnsi="Times New Roman" w:cs="Times New Roman"/>
          <w:sz w:val="20"/>
          <w:szCs w:val="20"/>
        </w:rPr>
        <w:t xml:space="preserve">Slika </w:t>
      </w:r>
      <w:r>
        <w:rPr>
          <w:rFonts w:ascii="Times New Roman" w:hAnsi="Times New Roman" w:cs="Times New Roman"/>
          <w:sz w:val="20"/>
          <w:szCs w:val="20"/>
        </w:rPr>
        <w:t>10</w:t>
      </w:r>
    </w:p>
    <w:p w:rsidR="00063332" w:rsidRDefault="00063332"/>
    <w:p w:rsidR="00063332" w:rsidRDefault="00063332">
      <w:r>
        <w:rPr>
          <w:noProof/>
        </w:rPr>
        <w:pict>
          <v:shape id="_x0000_i1034" type="#_x0000_t75" style="width:430.5pt;height:294.75pt;visibility:visible">
            <v:imagedata r:id="rId13" o:title=""/>
            <o:lock v:ext="edit" aspectratio="f"/>
          </v:shape>
        </w:pict>
      </w:r>
    </w:p>
    <w:sectPr w:rsidR="00063332" w:rsidSect="00AB3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C57"/>
    <w:rsid w:val="00053804"/>
    <w:rsid w:val="00063332"/>
    <w:rsid w:val="00085BC3"/>
    <w:rsid w:val="000B1FEA"/>
    <w:rsid w:val="00176972"/>
    <w:rsid w:val="00245563"/>
    <w:rsid w:val="003502A7"/>
    <w:rsid w:val="003534B2"/>
    <w:rsid w:val="00403CD6"/>
    <w:rsid w:val="00503C57"/>
    <w:rsid w:val="005B50AE"/>
    <w:rsid w:val="006763ED"/>
    <w:rsid w:val="00761483"/>
    <w:rsid w:val="0084748A"/>
    <w:rsid w:val="0084779D"/>
    <w:rsid w:val="008606CC"/>
    <w:rsid w:val="00893105"/>
    <w:rsid w:val="00947EFC"/>
    <w:rsid w:val="00AB3956"/>
    <w:rsid w:val="00AE5A0E"/>
    <w:rsid w:val="00B5494C"/>
    <w:rsid w:val="00B70C2C"/>
    <w:rsid w:val="00B9302A"/>
    <w:rsid w:val="00C03808"/>
    <w:rsid w:val="00C51035"/>
    <w:rsid w:val="00C63FB5"/>
    <w:rsid w:val="00CB7BC4"/>
    <w:rsid w:val="00CE663F"/>
    <w:rsid w:val="00D42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95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10</Pages>
  <Words>259</Words>
  <Characters>1478</Characters>
  <Application>Microsoft Office Outlook</Application>
  <DocSecurity>0</DocSecurity>
  <Lines>0</Lines>
  <Paragraphs>0</Paragraphs>
  <ScaleCrop>false</ScaleCrop>
  <Company>ip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Srdjan</dc:creator>
  <cp:keywords/>
  <dc:description/>
  <cp:lastModifiedBy>ip</cp:lastModifiedBy>
  <cp:revision>9</cp:revision>
  <cp:lastPrinted>2015-08-31T08:02:00Z</cp:lastPrinted>
  <dcterms:created xsi:type="dcterms:W3CDTF">2015-08-29T16:31:00Z</dcterms:created>
  <dcterms:modified xsi:type="dcterms:W3CDTF">2015-08-31T12:18:00Z</dcterms:modified>
</cp:coreProperties>
</file>